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EEE79" w14:textId="77777777" w:rsidR="001F54F2" w:rsidRPr="00387AE3" w:rsidRDefault="001F54F2" w:rsidP="00FE5715">
      <w:pPr>
        <w:spacing w:after="0" w:line="240" w:lineRule="auto"/>
        <w:rPr>
          <w:rFonts w:ascii="Segoe UI" w:eastAsia="Times New Roman" w:hAnsi="Segoe UI" w:cs="Segoe UI"/>
          <w:b/>
          <w:sz w:val="2"/>
          <w:szCs w:val="2"/>
          <w:lang w:eastAsia="en-AU"/>
        </w:rPr>
        <w:sectPr w:rsidR="001F54F2" w:rsidRPr="00387AE3" w:rsidSect="00675DFC">
          <w:headerReference w:type="default" r:id="rId7"/>
          <w:headerReference w:type="first" r:id="rId8"/>
          <w:footerReference w:type="first" r:id="rId9"/>
          <w:pgSz w:w="11906" w:h="16838"/>
          <w:pgMar w:top="1134" w:right="720" w:bottom="1134" w:left="720" w:header="709" w:footer="425" w:gutter="0"/>
          <w:cols w:space="708"/>
          <w:docGrid w:linePitch="360"/>
        </w:sectPr>
      </w:pPr>
    </w:p>
    <w:p w14:paraId="390F9BD5" w14:textId="30A23A08" w:rsidR="00FE5715" w:rsidRPr="00FE5715" w:rsidRDefault="00FA56A3" w:rsidP="00FE5715">
      <w:pPr>
        <w:spacing w:after="0" w:line="240" w:lineRule="auto"/>
        <w:rPr>
          <w:rFonts w:ascii="Segoe UI Light" w:eastAsia="Times New Roman" w:hAnsi="Segoe UI Light" w:cs="Segoe UI Light"/>
          <w:sz w:val="64"/>
          <w:szCs w:val="64"/>
          <w:lang w:eastAsia="en-AU"/>
        </w:rPr>
      </w:pPr>
      <w:r>
        <w:rPr>
          <w:rFonts w:ascii="Segoe UI Light" w:eastAsia="Times New Roman" w:hAnsi="Segoe UI Light" w:cs="Segoe UI Light"/>
          <w:sz w:val="64"/>
          <w:szCs w:val="64"/>
          <w:lang w:eastAsia="en-AU"/>
        </w:rPr>
        <w:t>WHAT HOME OFFICE EXPENSES ARE ALLOWED?</w:t>
      </w:r>
    </w:p>
    <w:p w14:paraId="26DA083B" w14:textId="77777777" w:rsidR="00FE5715" w:rsidRDefault="00FE5715" w:rsidP="00FE5715">
      <w:pPr>
        <w:spacing w:after="0" w:line="240" w:lineRule="auto"/>
        <w:rPr>
          <w:rFonts w:ascii="Segoe UI" w:eastAsia="Times New Roman" w:hAnsi="Segoe UI" w:cs="Segoe UI"/>
          <w:lang w:eastAsia="en-AU"/>
        </w:rPr>
      </w:pPr>
    </w:p>
    <w:p w14:paraId="157A8EB6" w14:textId="77777777" w:rsidR="007D7810" w:rsidRDefault="007D7810" w:rsidP="00FE5715">
      <w:pPr>
        <w:spacing w:after="0" w:line="240" w:lineRule="auto"/>
        <w:rPr>
          <w:rFonts w:ascii="Segoe UI" w:eastAsia="Times New Roman" w:hAnsi="Segoe UI" w:cs="Segoe UI"/>
          <w:lang w:eastAsia="en-AU"/>
        </w:rPr>
      </w:pPr>
    </w:p>
    <w:p w14:paraId="13DB12F6" w14:textId="77777777" w:rsidR="00066A95" w:rsidRPr="007D7810" w:rsidRDefault="00066A95" w:rsidP="00FE5715">
      <w:pPr>
        <w:spacing w:after="0" w:line="240" w:lineRule="auto"/>
        <w:rPr>
          <w:rFonts w:ascii="Segoe UI" w:eastAsia="Times New Roman" w:hAnsi="Segoe UI" w:cs="Segoe UI"/>
          <w:lang w:eastAsia="en-AU"/>
        </w:rPr>
      </w:pPr>
    </w:p>
    <w:p w14:paraId="32B14041" w14:textId="74493658" w:rsidR="00636C20" w:rsidRPr="0058278B" w:rsidRDefault="00FA56A3" w:rsidP="00FE5715">
      <w:pPr>
        <w:spacing w:after="0" w:line="240" w:lineRule="auto"/>
        <w:rPr>
          <w:rFonts w:ascii="Segoe UI" w:hAnsi="Segoe UI" w:cs="Segoe UI"/>
          <w:i/>
          <w:color w:val="44546A" w:themeColor="text2"/>
          <w:spacing w:val="20"/>
          <w:sz w:val="36"/>
          <w:szCs w:val="36"/>
        </w:rPr>
      </w:pPr>
      <w:r>
        <w:rPr>
          <w:rFonts w:ascii="Segoe UI" w:eastAsia="Times New Roman" w:hAnsi="Segoe UI" w:cs="Segoe UI"/>
          <w:i/>
          <w:color w:val="44546A" w:themeColor="text2"/>
          <w:spacing w:val="20"/>
          <w:sz w:val="36"/>
          <w:szCs w:val="36"/>
          <w:lang w:eastAsia="en-AU"/>
        </w:rPr>
        <w:t>If you perform some of your work from your home office, you may be able to claim a deduction for the costs you incur in running your home office, even if the room is not set aside solely for work-related purposes</w:t>
      </w:r>
    </w:p>
    <w:p w14:paraId="5524BA75" w14:textId="4F74EE14" w:rsidR="003C2E6B" w:rsidRDefault="00DB48D3" w:rsidP="00066A95">
      <w:pPr>
        <w:spacing w:after="0" w:line="240" w:lineRule="auto"/>
        <w:rPr>
          <w:rFonts w:ascii="Segoe UI" w:eastAsia="Times New Roman" w:hAnsi="Segoe UI" w:cs="Segoe UI"/>
          <w:sz w:val="32"/>
          <w:szCs w:val="32"/>
          <w:lang w:eastAsia="en-AU"/>
        </w:rPr>
      </w:pPr>
      <w:r>
        <w:rPr>
          <w:rFonts w:ascii="Segoe UI" w:eastAsia="Times New Roman" w:hAnsi="Segoe UI" w:cs="Segoe UI"/>
          <w:sz w:val="20"/>
          <w:szCs w:val="20"/>
          <w:lang w:eastAsia="en-AU"/>
        </w:rPr>
        <w:br/>
      </w:r>
    </w:p>
    <w:p w14:paraId="788F785D" w14:textId="4C863ED1" w:rsidR="00066A95" w:rsidRP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32"/>
          <w:szCs w:val="32"/>
          <w:lang w:eastAsia="en-AU"/>
        </w:rPr>
      </w:pPr>
      <w:r w:rsidRPr="00066A95">
        <w:rPr>
          <w:rFonts w:ascii="Segoe UI" w:eastAsia="Times New Roman" w:hAnsi="Segoe UI" w:cs="Segoe UI"/>
          <w:sz w:val="32"/>
          <w:szCs w:val="32"/>
          <w:lang w:eastAsia="en-AU"/>
        </w:rPr>
        <w:t xml:space="preserve">WORKING FROM HOME CLAIMS FOR </w:t>
      </w:r>
      <w:r w:rsidRPr="00066A95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 xml:space="preserve">1 </w:t>
      </w:r>
      <w:r w:rsidR="00656A30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>JULY 202</w:t>
      </w:r>
      <w:r w:rsidR="004B7729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>2</w:t>
      </w:r>
      <w:r w:rsidRPr="00066A95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 xml:space="preserve"> TO 30 JUNE</w:t>
      </w:r>
      <w:r w:rsidR="00656A30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 xml:space="preserve"> 202</w:t>
      </w:r>
      <w:r w:rsidR="004B7729">
        <w:rPr>
          <w:rFonts w:ascii="Segoe UI" w:eastAsia="Times New Roman" w:hAnsi="Segoe UI" w:cs="Segoe UI"/>
          <w:b/>
          <w:bCs/>
          <w:sz w:val="32"/>
          <w:szCs w:val="32"/>
          <w:lang w:eastAsia="en-AU"/>
        </w:rPr>
        <w:t>3</w:t>
      </w:r>
    </w:p>
    <w:p w14:paraId="3309837E" w14:textId="77777777" w:rsidR="00066A95" w:rsidRP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F064E6B" w14:textId="132099A4" w:rsid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There are t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>wo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 ways that you can choose to calculate your additional running expenses for the </w:t>
      </w:r>
      <w:r w:rsidR="00613A63">
        <w:rPr>
          <w:rFonts w:ascii="Segoe UI" w:eastAsia="Times New Roman" w:hAnsi="Segoe UI" w:cs="Segoe UI"/>
          <w:sz w:val="20"/>
          <w:szCs w:val="20"/>
          <w:lang w:eastAsia="en-AU"/>
        </w:rPr>
        <w:t>202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>3</w:t>
      </w:r>
      <w:r w:rsidR="00613A63">
        <w:rPr>
          <w:rFonts w:ascii="Segoe UI" w:eastAsia="Times New Roman" w:hAnsi="Segoe UI" w:cs="Segoe UI"/>
          <w:sz w:val="20"/>
          <w:szCs w:val="20"/>
          <w:lang w:eastAsia="en-AU"/>
        </w:rPr>
        <w:t xml:space="preserve"> financial year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:</w:t>
      </w:r>
    </w:p>
    <w:p w14:paraId="5DF94808" w14:textId="77777777" w:rsidR="00066A95" w:rsidRP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FFB29F2" w14:textId="480DC7BA" w:rsidR="00066A95" w:rsidRPr="00066A95" w:rsidRDefault="00066A95" w:rsidP="00066A95">
      <w:pPr>
        <w:pStyle w:val="ListParagraph"/>
        <w:numPr>
          <w:ilvl w:val="0"/>
          <w:numId w:val="26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claim a rate of 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>67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 cents per work hour for all additional running expenses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 xml:space="preserve"> (includes Electricity &amp; Gas, Phone, Internet, Computer Consumables, Stationery)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.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 xml:space="preserve"> Depreciation is still claimed separately</w:t>
      </w:r>
      <w:r w:rsidR="003C2E6B">
        <w:rPr>
          <w:rFonts w:ascii="Segoe UI" w:eastAsia="Times New Roman" w:hAnsi="Segoe UI" w:cs="Segoe UI"/>
          <w:sz w:val="20"/>
          <w:szCs w:val="20"/>
          <w:lang w:eastAsia="en-AU"/>
        </w:rPr>
        <w:br/>
      </w:r>
    </w:p>
    <w:p w14:paraId="61852944" w14:textId="1A976B7E" w:rsidR="00066A95" w:rsidRPr="00066A95" w:rsidRDefault="00066A95" w:rsidP="00066A95">
      <w:pPr>
        <w:pStyle w:val="ListParagraph"/>
        <w:numPr>
          <w:ilvl w:val="0"/>
          <w:numId w:val="26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calculate the work-related portion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 xml:space="preserve"> based on actual cost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 of your </w:t>
      </w:r>
      <w:r w:rsidR="00FD12B1">
        <w:rPr>
          <w:rFonts w:ascii="Segoe UI" w:eastAsia="Times New Roman" w:hAnsi="Segoe UI" w:cs="Segoe UI"/>
          <w:sz w:val="20"/>
          <w:szCs w:val="20"/>
          <w:lang w:eastAsia="en-AU"/>
        </w:rPr>
        <w:t xml:space="preserve">electricity &amp; gas, 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phone and internet expenses, computer consumables, stationery and the decline in value of a computer, laptop or similar </w:t>
      </w:r>
      <w:proofErr w:type="gramStart"/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device</w:t>
      </w:r>
      <w:proofErr w:type="gramEnd"/>
    </w:p>
    <w:p w14:paraId="4C8CF563" w14:textId="3E03882E" w:rsidR="00066A95" w:rsidRPr="00066A95" w:rsidRDefault="00066A95" w:rsidP="00FD12B1">
      <w:pPr>
        <w:pStyle w:val="ListParagraph"/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5F315C4B" w14:textId="777305F5" w:rsidR="00217F7E" w:rsidRPr="00066A95" w:rsidRDefault="00217F7E" w:rsidP="00217F7E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 xml:space="preserve">The ATO has stated that the three golden rules for deductions still apply. Taxpayers must have spent the </w:t>
      </w:r>
    </w:p>
    <w:p w14:paraId="3CE8F881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2EA02A04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539B1B4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2F856F63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2AF38BC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EA8C351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4641615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409316A7" w14:textId="77777777" w:rsidR="00217F7E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DB05CDA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22D09C9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B46BCCB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F2F6511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A2F8D0E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1166183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E00D925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24F3BEC2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6A97CA5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50ADEEDD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2172EC72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1D9FCFA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46A42AB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ABBC2D4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051BFB4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8EF76B3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17E1823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89F500D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2BEC419F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4CE9526C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9CF4D7F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E239B8A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5EAD3CA4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62DA44C" w14:textId="12B8879C" w:rsidR="003C2E6B" w:rsidRDefault="00217F7E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money themselves and not have been reimbursed, the</w:t>
      </w:r>
      <w:r>
        <w:rPr>
          <w:rFonts w:ascii="Segoe UI" w:eastAsia="Times New Roman" w:hAnsi="Segoe UI" w:cs="Segoe UI"/>
          <w:sz w:val="20"/>
          <w:szCs w:val="20"/>
          <w:lang w:eastAsia="en-AU"/>
        </w:rPr>
        <w:t xml:space="preserve"> 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claim must be directly related to earning income, and there must be a record to substantiate the claim.</w:t>
      </w:r>
    </w:p>
    <w:p w14:paraId="6C163454" w14:textId="77777777" w:rsidR="003C2E6B" w:rsidRDefault="003C2E6B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67F837C" w14:textId="20E958AE" w:rsidR="00066A95" w:rsidRP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The ATO has stated that the three golden rules for deductions still apply. Taxpayers must have spent the money themselves and not have been reimbursed, the</w:t>
      </w:r>
      <w:r w:rsidR="003C2E6B">
        <w:rPr>
          <w:rFonts w:ascii="Segoe UI" w:eastAsia="Times New Roman" w:hAnsi="Segoe UI" w:cs="Segoe UI"/>
          <w:sz w:val="20"/>
          <w:szCs w:val="20"/>
          <w:lang w:eastAsia="en-AU"/>
        </w:rPr>
        <w:t xml:space="preserve"> </w:t>
      </w:r>
      <w:r w:rsidRPr="00066A95">
        <w:rPr>
          <w:rFonts w:ascii="Segoe UI" w:eastAsia="Times New Roman" w:hAnsi="Segoe UI" w:cs="Segoe UI"/>
          <w:sz w:val="20"/>
          <w:szCs w:val="20"/>
          <w:lang w:eastAsia="en-AU"/>
        </w:rPr>
        <w:t>claim must be directly related to earning income, and there must be a record to substantiate the claim.</w:t>
      </w:r>
    </w:p>
    <w:p w14:paraId="64E3F121" w14:textId="3F4D42E8" w:rsidR="00066A95" w:rsidRDefault="00066A95" w:rsidP="00066A9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E2899AA" w14:textId="68A38DF9" w:rsidR="00066A95" w:rsidRPr="00085715" w:rsidRDefault="00066A95" w:rsidP="00066A95">
      <w:pPr>
        <w:spacing w:after="0" w:line="240" w:lineRule="auto"/>
        <w:rPr>
          <w:rFonts w:ascii="Segoe UI" w:eastAsia="Times New Roman" w:hAnsi="Segoe UI" w:cs="Segoe UI"/>
          <w:b/>
          <w:sz w:val="32"/>
          <w:szCs w:val="32"/>
          <w:lang w:eastAsia="en-AU"/>
        </w:rPr>
      </w:pPr>
      <w:r>
        <w:rPr>
          <w:rFonts w:ascii="Segoe UI" w:eastAsia="Times New Roman" w:hAnsi="Segoe UI" w:cs="Segoe UI"/>
          <w:sz w:val="32"/>
          <w:szCs w:val="32"/>
          <w:lang w:eastAsia="en-AU"/>
        </w:rPr>
        <w:t xml:space="preserve">RUNNING </w:t>
      </w:r>
      <w:r>
        <w:rPr>
          <w:rFonts w:ascii="Segoe UI" w:eastAsia="Times New Roman" w:hAnsi="Segoe UI" w:cs="Segoe UI"/>
          <w:b/>
          <w:sz w:val="32"/>
          <w:szCs w:val="32"/>
          <w:lang w:eastAsia="en-AU"/>
        </w:rPr>
        <w:t>EXPENSES</w:t>
      </w:r>
    </w:p>
    <w:p w14:paraId="269BF629" w14:textId="77777777" w:rsidR="00066A95" w:rsidRDefault="00066A95" w:rsidP="00066A95">
      <w:pPr>
        <w:pStyle w:val="NormalWeb"/>
        <w:rPr>
          <w:rFonts w:ascii="Segoe UI" w:hAnsi="Segoe UI" w:cs="Segoe UI"/>
          <w:sz w:val="20"/>
          <w:szCs w:val="20"/>
        </w:rPr>
      </w:pPr>
    </w:p>
    <w:p w14:paraId="483F4FD9" w14:textId="77777777" w:rsidR="00066A95" w:rsidRPr="00A8462D" w:rsidRDefault="00066A95" w:rsidP="00066A95">
      <w:pPr>
        <w:pStyle w:val="NormalWeb"/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A deduction can be claimed for home office running expenses comprising of electricity, gas and depreciation of office furniture (</w:t>
      </w:r>
      <w:proofErr w:type="gramStart"/>
      <w:r w:rsidRPr="00A8462D">
        <w:rPr>
          <w:rFonts w:ascii="Segoe UI" w:hAnsi="Segoe UI" w:cs="Segoe UI"/>
          <w:color w:val="333333"/>
          <w:sz w:val="20"/>
          <w:szCs w:val="20"/>
        </w:rPr>
        <w:t>e.g.</w:t>
      </w:r>
      <w:proofErr w:type="gramEnd"/>
      <w:r w:rsidRPr="00A8462D">
        <w:rPr>
          <w:rFonts w:ascii="Segoe UI" w:hAnsi="Segoe UI" w:cs="Segoe UI"/>
          <w:color w:val="333333"/>
          <w:sz w:val="20"/>
          <w:szCs w:val="20"/>
        </w:rPr>
        <w:t xml:space="preserve"> desk, tables, chairs, cabinets, shelves, professional library) in the amount of:</w:t>
      </w:r>
    </w:p>
    <w:p w14:paraId="3FE70037" w14:textId="77777777" w:rsidR="00066A95" w:rsidRPr="00A8462D" w:rsidRDefault="00066A95" w:rsidP="00066A95">
      <w:pPr>
        <w:pStyle w:val="NormalWeb"/>
        <w:rPr>
          <w:rFonts w:ascii="Segoe UI" w:hAnsi="Segoe UI" w:cs="Segoe UI"/>
          <w:color w:val="333333"/>
          <w:sz w:val="20"/>
          <w:szCs w:val="20"/>
        </w:rPr>
      </w:pPr>
    </w:p>
    <w:p w14:paraId="1C00034B" w14:textId="77777777" w:rsidR="00066A95" w:rsidRPr="00A8462D" w:rsidRDefault="00066A95" w:rsidP="00066A95">
      <w:pPr>
        <w:pStyle w:val="NormalWeb"/>
        <w:numPr>
          <w:ilvl w:val="0"/>
          <w:numId w:val="20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The actual expenses incurred; or</w:t>
      </w:r>
    </w:p>
    <w:p w14:paraId="478B0865" w14:textId="6821A2F1" w:rsidR="00066A95" w:rsidRPr="00A8462D" w:rsidRDefault="0005648E" w:rsidP="00066A95">
      <w:pPr>
        <w:pStyle w:val="NormalWeb"/>
        <w:numPr>
          <w:ilvl w:val="0"/>
          <w:numId w:val="20"/>
        </w:numPr>
        <w:rPr>
          <w:rFonts w:ascii="Segoe UI" w:hAnsi="Segoe UI" w:cs="Segoe UI"/>
          <w:color w:val="333333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>67</w:t>
      </w:r>
      <w:r w:rsidR="00066A95" w:rsidRPr="00A8462D">
        <w:rPr>
          <w:rFonts w:ascii="Segoe UI" w:hAnsi="Segoe UI" w:cs="Segoe UI"/>
          <w:color w:val="333333"/>
          <w:sz w:val="20"/>
          <w:szCs w:val="20"/>
        </w:rPr>
        <w:t xml:space="preserve"> cents per hour</w:t>
      </w:r>
    </w:p>
    <w:p w14:paraId="3BCDF4B7" w14:textId="77777777" w:rsidR="00066A95" w:rsidRPr="00A8462D" w:rsidRDefault="00066A95" w:rsidP="00066A95">
      <w:pPr>
        <w:pStyle w:val="NormalWeb"/>
        <w:rPr>
          <w:rFonts w:ascii="Segoe UI" w:hAnsi="Segoe UI" w:cs="Segoe UI"/>
          <w:color w:val="333333"/>
          <w:sz w:val="20"/>
          <w:szCs w:val="20"/>
        </w:rPr>
      </w:pPr>
    </w:p>
    <w:p w14:paraId="6731EB24" w14:textId="449390E7" w:rsidR="00066A95" w:rsidRDefault="00066A95" w:rsidP="00066A95">
      <w:pPr>
        <w:pStyle w:val="NormalWeb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color w:val="333333"/>
          <w:sz w:val="20"/>
          <w:szCs w:val="20"/>
        </w:rPr>
        <w:t xml:space="preserve">Like making a motor vehicle claim, diary/logbook evidence should be maintained for a 4-week period to </w:t>
      </w:r>
      <w:r>
        <w:rPr>
          <w:rFonts w:ascii="Segoe UI" w:hAnsi="Segoe UI" w:cs="Segoe UI"/>
          <w:color w:val="333333"/>
          <w:sz w:val="20"/>
          <w:szCs w:val="20"/>
        </w:rPr>
        <w:lastRenderedPageBreak/>
        <w:t>establish a pattern of working from home and justify the number of hours you are claiming.</w:t>
      </w:r>
    </w:p>
    <w:p w14:paraId="55FE7FAB" w14:textId="77777777" w:rsidR="00DB48D3" w:rsidRDefault="00FA56A3" w:rsidP="00FA56A3">
      <w:pPr>
        <w:pStyle w:val="NormalWeb"/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 xml:space="preserve">No deduction is allowed where no additional costs are incurred </w:t>
      </w:r>
      <w:proofErr w:type="gramStart"/>
      <w:r w:rsidRPr="00A8462D">
        <w:rPr>
          <w:rFonts w:ascii="Segoe UI" w:hAnsi="Segoe UI" w:cs="Segoe UI"/>
          <w:color w:val="333333"/>
          <w:sz w:val="20"/>
          <w:szCs w:val="20"/>
        </w:rPr>
        <w:t>e.g.</w:t>
      </w:r>
      <w:proofErr w:type="gramEnd"/>
      <w:r w:rsidRPr="00A8462D">
        <w:rPr>
          <w:rFonts w:ascii="Segoe UI" w:hAnsi="Segoe UI" w:cs="Segoe UI"/>
          <w:color w:val="333333"/>
          <w:sz w:val="20"/>
          <w:szCs w:val="20"/>
        </w:rPr>
        <w:t xml:space="preserve"> you work in a room where others are watching TV, or the income producing use of the home is incidental e.g. </w:t>
      </w:r>
      <w:r w:rsidR="0005648E">
        <w:rPr>
          <w:rFonts w:ascii="Segoe UI" w:hAnsi="Segoe UI" w:cs="Segoe UI"/>
          <w:color w:val="333333"/>
          <w:sz w:val="20"/>
          <w:szCs w:val="20"/>
        </w:rPr>
        <w:t>67</w:t>
      </w:r>
      <w:r w:rsidRPr="00A8462D">
        <w:rPr>
          <w:rFonts w:ascii="Segoe UI" w:hAnsi="Segoe UI" w:cs="Segoe UI"/>
          <w:color w:val="333333"/>
          <w:sz w:val="20"/>
          <w:szCs w:val="20"/>
        </w:rPr>
        <w:t>c per hour would not be allowed for a fax machine permanently left on to receive documents.</w:t>
      </w:r>
    </w:p>
    <w:p w14:paraId="0F16BDDB" w14:textId="5BAEA50B" w:rsidR="00FA56A3" w:rsidRPr="00A8462D" w:rsidRDefault="00FA56A3" w:rsidP="00FA56A3">
      <w:pPr>
        <w:pStyle w:val="NormalWeb"/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You will need receipts for:</w:t>
      </w:r>
    </w:p>
    <w:p w14:paraId="767E34C6" w14:textId="77777777" w:rsidR="00FA56A3" w:rsidRPr="00A8462D" w:rsidRDefault="00FA56A3" w:rsidP="00FA56A3">
      <w:pPr>
        <w:pStyle w:val="NormalWeb"/>
        <w:rPr>
          <w:rFonts w:ascii="Segoe UI" w:hAnsi="Segoe UI" w:cs="Segoe UI"/>
          <w:color w:val="333333"/>
          <w:sz w:val="20"/>
          <w:szCs w:val="20"/>
        </w:rPr>
      </w:pPr>
    </w:p>
    <w:p w14:paraId="62BB954D" w14:textId="77777777" w:rsidR="00FA56A3" w:rsidRPr="00A8462D" w:rsidRDefault="00FA56A3" w:rsidP="00FA56A3">
      <w:pPr>
        <w:pStyle w:val="NormalWeb"/>
        <w:numPr>
          <w:ilvl w:val="0"/>
          <w:numId w:val="21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 xml:space="preserve">home office equipment used for work purposes </w:t>
      </w:r>
    </w:p>
    <w:p w14:paraId="515B9119" w14:textId="77777777" w:rsidR="00FA56A3" w:rsidRPr="00A8462D" w:rsidRDefault="00FA56A3" w:rsidP="00FA56A3">
      <w:pPr>
        <w:pStyle w:val="NormalWeb"/>
        <w:numPr>
          <w:ilvl w:val="0"/>
          <w:numId w:val="21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 xml:space="preserve">repairs relating specifically to the home office or furniture and equipment used for work purposes </w:t>
      </w:r>
    </w:p>
    <w:p w14:paraId="40DA5C06" w14:textId="77777777" w:rsidR="00FA56A3" w:rsidRPr="00A8462D" w:rsidRDefault="00FA56A3" w:rsidP="00FA56A3">
      <w:pPr>
        <w:pStyle w:val="NormalWeb"/>
        <w:numPr>
          <w:ilvl w:val="0"/>
          <w:numId w:val="21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cleaning expenses of home office</w:t>
      </w:r>
    </w:p>
    <w:p w14:paraId="14093A42" w14:textId="77777777" w:rsidR="00FA56A3" w:rsidRPr="00A8462D" w:rsidRDefault="00FA56A3" w:rsidP="00FA56A3">
      <w:pPr>
        <w:pStyle w:val="NormalWeb"/>
        <w:numPr>
          <w:ilvl w:val="0"/>
          <w:numId w:val="21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any other day-to-day running expenses for the home office</w:t>
      </w:r>
    </w:p>
    <w:p w14:paraId="410CB4EB" w14:textId="77777777" w:rsidR="00FA56A3" w:rsidRPr="00D54397" w:rsidRDefault="00FA56A3" w:rsidP="00FA56A3">
      <w:pPr>
        <w:pStyle w:val="NormalWeb"/>
        <w:numPr>
          <w:ilvl w:val="0"/>
          <w:numId w:val="21"/>
        </w:numPr>
        <w:rPr>
          <w:rFonts w:ascii="Segoe UI" w:hAnsi="Segoe UI" w:cs="Segoe UI"/>
          <w:color w:val="333333"/>
          <w:sz w:val="20"/>
          <w:szCs w:val="20"/>
        </w:rPr>
      </w:pPr>
      <w:r w:rsidRPr="00A8462D">
        <w:rPr>
          <w:rFonts w:ascii="Segoe UI" w:hAnsi="Segoe UI" w:cs="Segoe UI"/>
          <w:color w:val="333333"/>
          <w:sz w:val="20"/>
          <w:szCs w:val="20"/>
        </w:rPr>
        <w:t>diary entries to record your small expenses ($10 or less) totalling no more than $200</w:t>
      </w:r>
    </w:p>
    <w:p w14:paraId="1F856507" w14:textId="77777777" w:rsidR="00FA56A3" w:rsidRDefault="00FA56A3" w:rsidP="00FA56A3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77CF51F" w14:textId="77777777" w:rsidR="00387AE3" w:rsidRDefault="00387AE3" w:rsidP="00387AE3">
      <w:pPr>
        <w:pStyle w:val="NormalWeb"/>
        <w:rPr>
          <w:rFonts w:ascii="Segoe UI" w:hAnsi="Segoe UI" w:cs="Segoe UI"/>
          <w:sz w:val="20"/>
          <w:szCs w:val="20"/>
        </w:rPr>
      </w:pPr>
    </w:p>
    <w:p w14:paraId="4FD46D25" w14:textId="7788DED3" w:rsidR="00387AE3" w:rsidRPr="00941736" w:rsidRDefault="00941736" w:rsidP="00387AE3">
      <w:pPr>
        <w:pStyle w:val="NormalWeb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 xml:space="preserve">TELEPHONE (INC. MOBILES) + </w:t>
      </w:r>
      <w:r w:rsidRPr="00941736">
        <w:rPr>
          <w:rFonts w:ascii="Segoe UI" w:hAnsi="Segoe UI" w:cs="Segoe UI"/>
          <w:b/>
          <w:sz w:val="32"/>
          <w:szCs w:val="32"/>
        </w:rPr>
        <w:t>INTERNET</w:t>
      </w:r>
      <w:r w:rsidR="00387AE3" w:rsidRPr="00941736">
        <w:rPr>
          <w:rFonts w:ascii="Segoe UI" w:hAnsi="Segoe UI" w:cs="Segoe UI"/>
          <w:b/>
          <w:sz w:val="32"/>
          <w:szCs w:val="32"/>
        </w:rPr>
        <w:t xml:space="preserve"> </w:t>
      </w:r>
      <w:r w:rsidRPr="00941736">
        <w:rPr>
          <w:rFonts w:ascii="Segoe UI" w:hAnsi="Segoe UI" w:cs="Segoe UI"/>
          <w:b/>
          <w:sz w:val="32"/>
          <w:szCs w:val="32"/>
        </w:rPr>
        <w:t>COSTS</w:t>
      </w:r>
    </w:p>
    <w:p w14:paraId="4138CFD9" w14:textId="77777777" w:rsidR="00941736" w:rsidRDefault="00941736" w:rsidP="0058278B">
      <w:pPr>
        <w:pStyle w:val="NormalWeb"/>
        <w:rPr>
          <w:rFonts w:ascii="Segoe UI" w:hAnsi="Segoe UI" w:cs="Segoe UI"/>
          <w:sz w:val="20"/>
          <w:szCs w:val="20"/>
        </w:rPr>
      </w:pPr>
    </w:p>
    <w:p w14:paraId="6FB56909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If work or business calls can be identified from an itemised telephone account, then the deduction can be claimed for the work or business-related portion of the telephone account. A representative four-week period will be accepted as establishing a pattern of internet and telephone use for the entire year.</w:t>
      </w:r>
    </w:p>
    <w:p w14:paraId="1D8B7928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0AB3A2D1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Telephone rental expense may be partly deductible if you are “on call” or required to contact your employe</w:t>
      </w:r>
      <w:r>
        <w:rPr>
          <w:rFonts w:ascii="Segoe UI" w:eastAsia="Times New Roman" w:hAnsi="Segoe UI" w:cs="Segoe UI"/>
          <w:sz w:val="20"/>
          <w:szCs w:val="20"/>
          <w:lang w:eastAsia="en-AU"/>
        </w:rPr>
        <w:t>r or client on a regular basis.</w:t>
      </w:r>
    </w:p>
    <w:p w14:paraId="3FBA8B7B" w14:textId="77777777" w:rsidR="00085715" w:rsidRDefault="00085715" w:rsidP="00FE571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285D0F6" w14:textId="77777777" w:rsidR="001031E4" w:rsidRPr="00387AE3" w:rsidRDefault="001031E4" w:rsidP="00FE5715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12AE610F" w14:textId="4EC3AE19" w:rsidR="00387AE3" w:rsidRPr="00085715" w:rsidRDefault="00941736" w:rsidP="00FE5715">
      <w:pPr>
        <w:spacing w:after="0" w:line="240" w:lineRule="auto"/>
        <w:rPr>
          <w:rFonts w:ascii="Segoe UI" w:hAnsi="Segoe UI" w:cs="Segoe UI"/>
          <w:b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DEPRECIATION ON</w:t>
      </w:r>
      <w:r>
        <w:rPr>
          <w:rFonts w:ascii="Segoe UI" w:hAnsi="Segoe UI" w:cs="Segoe UI"/>
          <w:sz w:val="32"/>
          <w:szCs w:val="32"/>
        </w:rPr>
        <w:br/>
      </w:r>
      <w:r>
        <w:rPr>
          <w:rFonts w:ascii="Segoe UI" w:hAnsi="Segoe UI" w:cs="Segoe UI"/>
          <w:b/>
          <w:sz w:val="32"/>
          <w:szCs w:val="32"/>
        </w:rPr>
        <w:t>EQUIPMENT</w:t>
      </w:r>
    </w:p>
    <w:p w14:paraId="46CE414F" w14:textId="77777777" w:rsidR="00387AE3" w:rsidRDefault="00387AE3" w:rsidP="00FE5715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3ED03B6D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Depreciation on home office equipment including office furniture, carpets, computer, printer, photocopier, scanners, modem etc. used only partly for work or business purposes can be apportioned.</w:t>
      </w:r>
    </w:p>
    <w:p w14:paraId="5584973E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5AAB0CC6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The claim is based on a diary record of the income related and non-income related use covering a representative four-week period.  The diary needs to show:</w:t>
      </w:r>
    </w:p>
    <w:p w14:paraId="6F15ED4E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373DC053" w14:textId="77777777" w:rsidR="00941736" w:rsidRPr="00A8462D" w:rsidRDefault="00941736" w:rsidP="00941736">
      <w:pPr>
        <w:numPr>
          <w:ilvl w:val="0"/>
          <w:numId w:val="22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The nature of each use of the equipment</w:t>
      </w:r>
    </w:p>
    <w:p w14:paraId="5707F4B6" w14:textId="77777777" w:rsidR="00941736" w:rsidRPr="00A8462D" w:rsidRDefault="00941736" w:rsidP="00941736">
      <w:pPr>
        <w:numPr>
          <w:ilvl w:val="0"/>
          <w:numId w:val="22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Whether that use was for an income producing or non-income producing purpose</w:t>
      </w:r>
    </w:p>
    <w:p w14:paraId="6743CBAC" w14:textId="1E3ABC46" w:rsidR="00941736" w:rsidRPr="00A8462D" w:rsidRDefault="00941736" w:rsidP="00941736">
      <w:pPr>
        <w:numPr>
          <w:ilvl w:val="0"/>
          <w:numId w:val="22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The period for which is was used</w:t>
      </w:r>
    </w:p>
    <w:p w14:paraId="41AB362F" w14:textId="4FB838E1" w:rsidR="00941736" w:rsidRPr="00941736" w:rsidRDefault="00941736" w:rsidP="00387AE3">
      <w:pPr>
        <w:spacing w:after="0" w:line="240" w:lineRule="auto"/>
        <w:rPr>
          <w:rFonts w:ascii="Segoe UI" w:hAnsi="Segoe UI" w:cs="Segoe UI"/>
          <w:b/>
          <w:sz w:val="32"/>
          <w:szCs w:val="32"/>
        </w:rPr>
      </w:pPr>
      <w:r w:rsidRPr="00941736">
        <w:rPr>
          <w:rFonts w:ascii="Segoe UI" w:hAnsi="Segoe UI" w:cs="Segoe UI"/>
          <w:sz w:val="32"/>
          <w:szCs w:val="32"/>
        </w:rPr>
        <w:t>OCCUPANCY</w:t>
      </w:r>
      <w:r w:rsidRPr="00941736">
        <w:rPr>
          <w:rFonts w:ascii="Segoe UI" w:hAnsi="Segoe UI" w:cs="Segoe UI"/>
          <w:sz w:val="32"/>
          <w:szCs w:val="32"/>
        </w:rPr>
        <w:br/>
      </w:r>
      <w:r w:rsidRPr="00941736">
        <w:rPr>
          <w:rFonts w:ascii="Segoe UI" w:hAnsi="Segoe UI" w:cs="Segoe UI"/>
          <w:b/>
          <w:sz w:val="32"/>
          <w:szCs w:val="32"/>
        </w:rPr>
        <w:t>EXPENSES</w:t>
      </w:r>
    </w:p>
    <w:p w14:paraId="638C4F97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Claims for occupancy expenses are allowed only if the home is used as a place of business. Occupancy expenses include rent, mortgage interest, water rates, repairs, house insurance premiums.</w:t>
      </w:r>
    </w:p>
    <w:p w14:paraId="2BC49A19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6BCEF565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The claim can be made as an apportionment of total expenses incurred on a floor area basis.</w:t>
      </w:r>
    </w:p>
    <w:p w14:paraId="7DA90BFD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593DE31E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Warning: Being able to claim theses expenses may affect your ‘main residence exemption’ for capital gains tax purposes if you sell your house in the future.</w:t>
      </w:r>
    </w:p>
    <w:p w14:paraId="090E2E1A" w14:textId="22C6468C" w:rsidR="00941736" w:rsidRDefault="00941736" w:rsidP="00387AE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2B8D398F" w14:textId="63E5EE7A" w:rsidR="00941736" w:rsidRDefault="00941736" w:rsidP="00387AE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06FA9BC2" w14:textId="753FC557" w:rsidR="00941736" w:rsidRPr="00941736" w:rsidRDefault="00941736" w:rsidP="00387AE3">
      <w:pPr>
        <w:spacing w:after="0" w:line="240" w:lineRule="auto"/>
        <w:rPr>
          <w:rFonts w:ascii="Segoe UI" w:hAnsi="Segoe UI" w:cs="Segoe UI"/>
          <w:b/>
          <w:sz w:val="32"/>
          <w:szCs w:val="32"/>
        </w:rPr>
      </w:pPr>
      <w:r w:rsidRPr="00941736">
        <w:rPr>
          <w:rFonts w:ascii="Segoe UI" w:hAnsi="Segoe UI" w:cs="Segoe UI"/>
          <w:sz w:val="32"/>
          <w:szCs w:val="32"/>
        </w:rPr>
        <w:t>WHEN IS A HOME</w:t>
      </w:r>
      <w:r>
        <w:rPr>
          <w:rFonts w:ascii="Segoe UI" w:hAnsi="Segoe UI" w:cs="Segoe UI"/>
          <w:sz w:val="32"/>
          <w:szCs w:val="32"/>
        </w:rPr>
        <w:br/>
      </w:r>
      <w:r w:rsidRPr="00941736">
        <w:rPr>
          <w:rFonts w:ascii="Segoe UI" w:hAnsi="Segoe UI" w:cs="Segoe UI"/>
          <w:b/>
          <w:sz w:val="32"/>
          <w:szCs w:val="32"/>
        </w:rPr>
        <w:t>A PLACE OF BUSINESS?</w:t>
      </w:r>
    </w:p>
    <w:p w14:paraId="53B724D1" w14:textId="340C4622" w:rsidR="00941736" w:rsidRDefault="00941736" w:rsidP="00387AE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16734C1E" w14:textId="77777777" w:rsidR="00941736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The following factors, none of which is necessarily conclusive on its own, may indicate whether</w:t>
      </w:r>
      <w:r>
        <w:rPr>
          <w:rFonts w:ascii="Segoe UI" w:eastAsia="Times New Roman" w:hAnsi="Segoe UI" w:cs="Segoe UI"/>
          <w:sz w:val="20"/>
          <w:szCs w:val="20"/>
          <w:lang w:eastAsia="en-AU"/>
        </w:rPr>
        <w:t>, or not,</w:t>
      </w: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 xml:space="preserve"> an area set aside has the characteristics of a place of business:</w:t>
      </w:r>
    </w:p>
    <w:p w14:paraId="603BCF6C" w14:textId="77777777" w:rsidR="00941736" w:rsidRPr="00A8462D" w:rsidRDefault="00941736" w:rsidP="00941736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</w:p>
    <w:p w14:paraId="719148BC" w14:textId="77777777" w:rsidR="00941736" w:rsidRPr="00A8462D" w:rsidRDefault="00941736" w:rsidP="00941736">
      <w:pPr>
        <w:numPr>
          <w:ilvl w:val="0"/>
          <w:numId w:val="23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 xml:space="preserve">the area is clearly identifiable as a place of business </w:t>
      </w:r>
    </w:p>
    <w:p w14:paraId="6DA040B7" w14:textId="77777777" w:rsidR="00941736" w:rsidRPr="00A8462D" w:rsidRDefault="00941736" w:rsidP="00941736">
      <w:pPr>
        <w:numPr>
          <w:ilvl w:val="0"/>
          <w:numId w:val="23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 xml:space="preserve">the area is not readily suitable or adaptable for use for private or domestic purposes in association with the home generally </w:t>
      </w:r>
    </w:p>
    <w:p w14:paraId="37DFA664" w14:textId="77777777" w:rsidR="00941736" w:rsidRPr="00A8462D" w:rsidRDefault="00941736" w:rsidP="00941736">
      <w:pPr>
        <w:numPr>
          <w:ilvl w:val="0"/>
          <w:numId w:val="23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 xml:space="preserve">the area is used exclusively, or almost exclusively, for carrying on a business, or </w:t>
      </w:r>
    </w:p>
    <w:p w14:paraId="19FF1230" w14:textId="77777777" w:rsidR="00941736" w:rsidRPr="00A8462D" w:rsidRDefault="00941736" w:rsidP="00941736">
      <w:pPr>
        <w:numPr>
          <w:ilvl w:val="0"/>
          <w:numId w:val="23"/>
        </w:numPr>
        <w:spacing w:after="0" w:line="240" w:lineRule="auto"/>
        <w:rPr>
          <w:rFonts w:ascii="Segoe UI" w:eastAsia="Times New Roman" w:hAnsi="Segoe UI" w:cs="Segoe UI"/>
          <w:sz w:val="20"/>
          <w:szCs w:val="20"/>
          <w:lang w:eastAsia="en-AU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 xml:space="preserve">the area is used regularly for client or customer visits. </w:t>
      </w:r>
    </w:p>
    <w:p w14:paraId="0DED6BE1" w14:textId="77777777" w:rsidR="00941736" w:rsidRPr="001A3588" w:rsidRDefault="00941736" w:rsidP="00941736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A8462D">
        <w:rPr>
          <w:rFonts w:ascii="Segoe UI" w:eastAsia="Times New Roman" w:hAnsi="Segoe UI" w:cs="Segoe UI"/>
          <w:sz w:val="20"/>
          <w:szCs w:val="20"/>
          <w:lang w:eastAsia="en-AU"/>
        </w:rPr>
        <w:t>If you use your home to carry out income producing activities as a matter of convenience, you are not entitled to a deduction for occupancy expenses. It would be rare for an employee to be able to claim occupancy expenses</w:t>
      </w:r>
      <w:r w:rsidRPr="001A3588">
        <w:rPr>
          <w:rFonts w:ascii="Segoe UI" w:hAnsi="Segoe UI" w:cs="Segoe UI"/>
          <w:sz w:val="20"/>
          <w:szCs w:val="20"/>
        </w:rPr>
        <w:t>.</w:t>
      </w:r>
    </w:p>
    <w:p w14:paraId="55EB68E2" w14:textId="43237A79" w:rsidR="00941736" w:rsidRDefault="00941736" w:rsidP="00387AE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431E3BAA" w14:textId="79E3BC13" w:rsidR="00941736" w:rsidRDefault="00941736" w:rsidP="00387AE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123ED9B7" w14:textId="5B80A256" w:rsidR="00085715" w:rsidRPr="00085715" w:rsidRDefault="001031E4" w:rsidP="00085715">
      <w:pPr>
        <w:spacing w:after="0" w:line="360" w:lineRule="auto"/>
        <w:jc w:val="both"/>
        <w:rPr>
          <w:rFonts w:ascii="Segoe UI" w:eastAsia="Times New Roman" w:hAnsi="Segoe UI" w:cs="Segoe UI"/>
          <w:color w:val="000000"/>
          <w:kern w:val="28"/>
          <w:sz w:val="32"/>
          <w:szCs w:val="32"/>
          <w14:cntxtAlts/>
        </w:rPr>
      </w:pPr>
      <w:r>
        <w:rPr>
          <w:rFonts w:ascii="Segoe UI" w:eastAsia="Times New Roman" w:hAnsi="Segoe UI" w:cs="Segoe UI"/>
          <w:color w:val="000000"/>
          <w:kern w:val="28"/>
          <w:sz w:val="32"/>
          <w:szCs w:val="32"/>
          <w14:cntxtAlts/>
        </w:rPr>
        <w:t xml:space="preserve">WHAT </w:t>
      </w:r>
      <w:r w:rsidRPr="001031E4">
        <w:rPr>
          <w:rFonts w:ascii="Segoe UI" w:eastAsia="Times New Roman" w:hAnsi="Segoe UI" w:cs="Segoe UI"/>
          <w:b/>
          <w:color w:val="000000"/>
          <w:kern w:val="28"/>
          <w:sz w:val="32"/>
          <w:szCs w:val="32"/>
          <w14:cntxtAlts/>
        </w:rPr>
        <w:t>NEXT</w:t>
      </w:r>
    </w:p>
    <w:p w14:paraId="7729F8E2" w14:textId="57FE772E" w:rsidR="001031E4" w:rsidRDefault="001031E4" w:rsidP="00FE5715">
      <w:pPr>
        <w:spacing w:after="0" w:line="240" w:lineRule="auto"/>
        <w:rPr>
          <w:rFonts w:ascii="Segoe UI" w:hAnsi="Segoe UI" w:cs="Segoe UI"/>
          <w:sz w:val="20"/>
          <w:szCs w:val="20"/>
        </w:rPr>
      </w:pPr>
      <w:r w:rsidRPr="001031E4">
        <w:rPr>
          <w:rFonts w:ascii="Segoe UI" w:hAnsi="Segoe UI" w:cs="Segoe UI"/>
          <w:sz w:val="20"/>
          <w:szCs w:val="20"/>
        </w:rPr>
        <w:t xml:space="preserve">For further information </w:t>
      </w:r>
      <w:r w:rsidR="00941736">
        <w:rPr>
          <w:rFonts w:ascii="Segoe UI" w:hAnsi="Segoe UI" w:cs="Segoe UI"/>
          <w:sz w:val="20"/>
          <w:szCs w:val="20"/>
        </w:rPr>
        <w:t>and expert assistance to prepare your tax return and maximise your tax refund</w:t>
      </w:r>
      <w:r w:rsidRPr="001031E4">
        <w:rPr>
          <w:rFonts w:ascii="Segoe UI" w:hAnsi="Segoe UI" w:cs="Segoe UI"/>
          <w:sz w:val="20"/>
          <w:szCs w:val="20"/>
        </w:rPr>
        <w:t>, contact our office today</w:t>
      </w:r>
      <w:r w:rsidR="00941736">
        <w:rPr>
          <w:rFonts w:ascii="Segoe UI" w:hAnsi="Segoe UI" w:cs="Segoe UI"/>
          <w:sz w:val="20"/>
          <w:szCs w:val="20"/>
        </w:rPr>
        <w:t>!</w:t>
      </w:r>
    </w:p>
    <w:p w14:paraId="203DE047" w14:textId="4C208AE9" w:rsidR="001031E4" w:rsidRDefault="001031E4" w:rsidP="00FE5715">
      <w:pPr>
        <w:spacing w:after="0" w:line="240" w:lineRule="auto"/>
        <w:rPr>
          <w:rFonts w:ascii="Segoe UI" w:hAnsi="Segoe UI" w:cs="Segoe UI"/>
          <w:sz w:val="20"/>
          <w:szCs w:val="20"/>
        </w:rPr>
      </w:pPr>
      <w:bookmarkStart w:id="0" w:name="_Hlk41563841"/>
    </w:p>
    <w:p w14:paraId="00D1356D" w14:textId="65AB7102" w:rsidR="005E43CD" w:rsidRDefault="008D398C" w:rsidP="00FE5715">
      <w:pPr>
        <w:spacing w:after="0" w:line="240" w:lineRule="auto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7D1B458C" wp14:editId="6C1275D6">
            <wp:extent cx="2143424" cy="733527"/>
            <wp:effectExtent l="0" t="0" r="9525" b="9525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77E2" w14:textId="4400F6D6" w:rsidR="005E43CD" w:rsidRDefault="005E43CD" w:rsidP="00FE5715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2EBC4967" w14:textId="626DF46C" w:rsidR="00085715" w:rsidRPr="00085715" w:rsidRDefault="00085715" w:rsidP="00085715">
      <w:pPr>
        <w:spacing w:after="0" w:line="240" w:lineRule="auto"/>
        <w:ind w:right="-1"/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</w:pPr>
      <w:r w:rsidRPr="00085715">
        <w:rPr>
          <w:rFonts w:ascii="Segoe UI" w:eastAsia="Times New Roman" w:hAnsi="Segoe UI" w:cs="Segoe UI"/>
          <w:b/>
          <w:color w:val="000000"/>
          <w:sz w:val="20"/>
          <w:szCs w:val="20"/>
          <w:lang w:eastAsia="en-AU"/>
        </w:rPr>
        <w:t>a</w:t>
      </w:r>
      <w:r w:rsidRPr="00085715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 xml:space="preserve"> </w:t>
      </w:r>
      <w:r w:rsidR="008D398C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>124 Buckley Road, Burpengary East</w:t>
      </w:r>
    </w:p>
    <w:p w14:paraId="0858CB9A" w14:textId="6305B5DC" w:rsidR="00675DFC" w:rsidRDefault="00085715" w:rsidP="001031E4">
      <w:pPr>
        <w:spacing w:after="0" w:line="240" w:lineRule="auto"/>
        <w:ind w:right="-1"/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</w:pPr>
      <w:r w:rsidRPr="00085715">
        <w:rPr>
          <w:rFonts w:ascii="Segoe UI" w:eastAsia="Times New Roman" w:hAnsi="Segoe UI" w:cs="Segoe UI"/>
          <w:b/>
          <w:color w:val="000000"/>
          <w:sz w:val="20"/>
          <w:szCs w:val="20"/>
          <w:lang w:eastAsia="en-AU"/>
        </w:rPr>
        <w:t>p</w:t>
      </w:r>
      <w:r w:rsidRPr="00085715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 xml:space="preserve"> </w:t>
      </w:r>
      <w:r w:rsidR="008D398C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>0490 096 864</w:t>
      </w:r>
      <w:r w:rsidRPr="00085715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 xml:space="preserve"> </w:t>
      </w:r>
      <w:r w:rsidRPr="00085715">
        <w:rPr>
          <w:rFonts w:ascii="Segoe UI" w:eastAsia="Times New Roman" w:hAnsi="Segoe UI" w:cs="Segoe UI"/>
          <w:b/>
          <w:color w:val="000000"/>
          <w:sz w:val="20"/>
          <w:szCs w:val="20"/>
          <w:lang w:eastAsia="en-AU"/>
        </w:rPr>
        <w:t>e</w:t>
      </w:r>
      <w:r w:rsidRPr="00085715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 xml:space="preserve"> </w:t>
      </w:r>
      <w:hyperlink r:id="rId11" w:history="1">
        <w:r w:rsidR="008D398C" w:rsidRPr="00C17A91">
          <w:rPr>
            <w:rStyle w:val="Hyperlink"/>
            <w:rFonts w:ascii="Segoe UI" w:eastAsia="Times New Roman" w:hAnsi="Segoe UI" w:cs="Segoe UI"/>
            <w:sz w:val="20"/>
            <w:szCs w:val="20"/>
            <w:lang w:eastAsia="en-AU"/>
          </w:rPr>
          <w:t>admin@runningthenumbers.com.au</w:t>
        </w:r>
      </w:hyperlink>
    </w:p>
    <w:p w14:paraId="5187803D" w14:textId="1AE6BD7E" w:rsidR="00675DFC" w:rsidRPr="00387AE3" w:rsidRDefault="008D398C" w:rsidP="00217F7E">
      <w:pPr>
        <w:spacing w:after="0" w:line="240" w:lineRule="auto"/>
        <w:ind w:right="-1"/>
        <w:rPr>
          <w:rFonts w:ascii="Segoe UI" w:hAnsi="Segoe UI" w:cs="Segoe UI"/>
          <w:sz w:val="20"/>
          <w:szCs w:val="20"/>
        </w:rPr>
        <w:sectPr w:rsidR="00675DFC" w:rsidRPr="00387AE3" w:rsidSect="00217F7E">
          <w:headerReference w:type="default" r:id="rId12"/>
          <w:type w:val="continuous"/>
          <w:pgSz w:w="11906" w:h="16838" w:code="9"/>
          <w:pgMar w:top="1134" w:right="720" w:bottom="567" w:left="720" w:header="709" w:footer="425" w:gutter="0"/>
          <w:cols w:num="2" w:space="566"/>
          <w:titlePg/>
          <w:docGrid w:linePitch="360"/>
        </w:sectPr>
      </w:pPr>
      <w:r w:rsidRPr="008D398C"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en-AU"/>
        </w:rPr>
        <w:t>w</w:t>
      </w:r>
      <w:r>
        <w:rPr>
          <w:rFonts w:ascii="Segoe UI" w:eastAsia="Times New Roman" w:hAnsi="Segoe UI" w:cs="Segoe UI"/>
          <w:b/>
          <w:bCs/>
          <w:color w:val="000000"/>
          <w:sz w:val="20"/>
          <w:szCs w:val="20"/>
          <w:lang w:eastAsia="en-AU"/>
        </w:rPr>
        <w:t xml:space="preserve"> </w:t>
      </w:r>
      <w:r w:rsidRPr="008D398C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>www.runningthenumbers.com.a</w:t>
      </w:r>
      <w:bookmarkEnd w:id="0"/>
      <w:r w:rsidR="00217F7E">
        <w:rPr>
          <w:rFonts w:ascii="Segoe UI" w:eastAsia="Times New Roman" w:hAnsi="Segoe UI" w:cs="Segoe UI"/>
          <w:color w:val="000000"/>
          <w:sz w:val="20"/>
          <w:szCs w:val="20"/>
          <w:lang w:eastAsia="en-AU"/>
        </w:rPr>
        <w:t>u</w:t>
      </w:r>
    </w:p>
    <w:p w14:paraId="05231647" w14:textId="77777777" w:rsidR="003C2E6B" w:rsidRDefault="003C2E6B" w:rsidP="006176CB">
      <w:pPr>
        <w:spacing w:after="0" w:line="240" w:lineRule="auto"/>
        <w:rPr>
          <w:rFonts w:ascii="Segoe UI" w:hAnsi="Segoe UI" w:cs="Segoe UI"/>
          <w:i/>
          <w:color w:val="7F7F7F"/>
          <w:sz w:val="12"/>
          <w:szCs w:val="12"/>
        </w:rPr>
      </w:pPr>
    </w:p>
    <w:sectPr w:rsidR="003C2E6B" w:rsidSect="00387AE3">
      <w:type w:val="continuous"/>
      <w:pgSz w:w="11906" w:h="16838"/>
      <w:pgMar w:top="1701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45ED" w14:textId="77777777" w:rsidR="006A56AF" w:rsidRDefault="006A56AF" w:rsidP="00E6576F">
      <w:pPr>
        <w:spacing w:after="0" w:line="240" w:lineRule="auto"/>
      </w:pPr>
      <w:r>
        <w:separator/>
      </w:r>
    </w:p>
  </w:endnote>
  <w:endnote w:type="continuationSeparator" w:id="0">
    <w:p w14:paraId="17F80F9E" w14:textId="77777777" w:rsidR="006A56AF" w:rsidRDefault="006A56AF" w:rsidP="00E65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A89ED" w14:textId="77777777" w:rsidR="00B25565" w:rsidRPr="00B25565" w:rsidRDefault="00B25565" w:rsidP="00B25565">
    <w:pPr>
      <w:pStyle w:val="Footer"/>
      <w:tabs>
        <w:tab w:val="clear" w:pos="4513"/>
        <w:tab w:val="clear" w:pos="9026"/>
      </w:tabs>
      <w:rPr>
        <w:rFonts w:ascii="Segoe UI" w:hAnsi="Segoe UI" w:cs="Segoe UI"/>
        <w:i/>
        <w:sz w:val="12"/>
        <w:szCs w:val="12"/>
      </w:rPr>
    </w:pPr>
    <w:r w:rsidRPr="00B25565">
      <w:rPr>
        <w:rFonts w:ascii="Segoe UI" w:hAnsi="Segoe UI" w:cs="Segoe UI"/>
        <w:i/>
        <w:color w:val="7F7F7F"/>
        <w:sz w:val="12"/>
        <w:szCs w:val="12"/>
      </w:rPr>
      <w:t>This article is provided as general information only and does not consider your client’s specific situation, objectives or needs</w:t>
    </w:r>
    <w:r>
      <w:rPr>
        <w:rFonts w:ascii="Segoe UI" w:hAnsi="Segoe UI" w:cs="Segoe UI"/>
        <w:i/>
        <w:color w:val="7F7F7F"/>
        <w:sz w:val="12"/>
        <w:szCs w:val="12"/>
      </w:rPr>
      <w:t>.</w:t>
    </w:r>
    <w:r w:rsidRPr="00B25565">
      <w:rPr>
        <w:rFonts w:ascii="Segoe UI" w:hAnsi="Segoe UI" w:cs="Segoe UI"/>
        <w:i/>
        <w:color w:val="7F7F7F"/>
        <w:sz w:val="12"/>
        <w:szCs w:val="12"/>
      </w:rPr>
      <w:t xml:space="preserve"> It does not represent accounting</w:t>
    </w:r>
    <w:r>
      <w:rPr>
        <w:rFonts w:ascii="Segoe UI" w:hAnsi="Segoe UI" w:cs="Segoe UI"/>
        <w:i/>
        <w:color w:val="7F7F7F"/>
        <w:sz w:val="12"/>
        <w:szCs w:val="12"/>
      </w:rPr>
      <w:br/>
    </w:r>
    <w:r w:rsidRPr="00B25565">
      <w:rPr>
        <w:rFonts w:ascii="Segoe UI" w:hAnsi="Segoe UI" w:cs="Segoe UI"/>
        <w:i/>
        <w:color w:val="7F7F7F"/>
        <w:sz w:val="12"/>
        <w:szCs w:val="12"/>
      </w:rPr>
      <w:t>advice upon which any person may act.</w:t>
    </w:r>
    <w:r>
      <w:rPr>
        <w:rFonts w:ascii="Segoe UI" w:hAnsi="Segoe UI" w:cs="Segoe UI"/>
        <w:i/>
        <w:color w:val="7F7F7F"/>
        <w:sz w:val="12"/>
        <w:szCs w:val="12"/>
      </w:rPr>
      <w:t xml:space="preserve"> </w:t>
    </w:r>
    <w:r w:rsidRPr="00B25565">
      <w:rPr>
        <w:rFonts w:ascii="Segoe UI" w:hAnsi="Segoe UI" w:cs="Segoe UI"/>
        <w:i/>
        <w:color w:val="7F7F7F"/>
        <w:sz w:val="12"/>
        <w:szCs w:val="12"/>
      </w:rPr>
      <w:t xml:space="preserve">Implementation and suitability </w:t>
    </w:r>
    <w:proofErr w:type="gramStart"/>
    <w:r w:rsidRPr="00B25565">
      <w:rPr>
        <w:rFonts w:ascii="Segoe UI" w:hAnsi="Segoe UI" w:cs="Segoe UI"/>
        <w:i/>
        <w:color w:val="7F7F7F"/>
        <w:sz w:val="12"/>
        <w:szCs w:val="12"/>
      </w:rPr>
      <w:t>requires</w:t>
    </w:r>
    <w:proofErr w:type="gramEnd"/>
    <w:r w:rsidRPr="00B25565">
      <w:rPr>
        <w:rFonts w:ascii="Segoe UI" w:hAnsi="Segoe UI" w:cs="Segoe UI"/>
        <w:i/>
        <w:color w:val="7F7F7F"/>
        <w:sz w:val="12"/>
        <w:szCs w:val="12"/>
      </w:rPr>
      <w:t xml:space="preserve"> a detailed analysis of a client's specific circumstances. © 2017 ChangeGPS Pty Ltd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C6DA7" w14:textId="77777777" w:rsidR="006A56AF" w:rsidRDefault="006A56AF" w:rsidP="00E6576F">
      <w:pPr>
        <w:spacing w:after="0" w:line="240" w:lineRule="auto"/>
      </w:pPr>
      <w:r>
        <w:separator/>
      </w:r>
    </w:p>
  </w:footnote>
  <w:footnote w:type="continuationSeparator" w:id="0">
    <w:p w14:paraId="54FBC69C" w14:textId="77777777" w:rsidR="006A56AF" w:rsidRDefault="006A56AF" w:rsidP="00E65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0531" w14:textId="1E365F83" w:rsidR="00675DFC" w:rsidRPr="00066A95" w:rsidRDefault="00066A95" w:rsidP="00066A95">
    <w:pPr>
      <w:spacing w:after="0" w:line="240" w:lineRule="auto"/>
      <w:rPr>
        <w:rFonts w:ascii="Segoe UI" w:eastAsia="Times New Roman" w:hAnsi="Segoe UI" w:cs="Segoe UI"/>
        <w:b/>
        <w:bCs/>
        <w:color w:val="44546A" w:themeColor="text2"/>
        <w:lang w:eastAsia="en-AU"/>
      </w:rPr>
    </w:pPr>
    <w:r w:rsidRPr="00066A95">
      <w:rPr>
        <w:rFonts w:ascii="Segoe UI" w:eastAsia="Times New Roman" w:hAnsi="Segoe UI" w:cs="Segoe UI"/>
        <w:b/>
        <w:bCs/>
        <w:color w:val="44546A" w:themeColor="text2"/>
        <w:lang w:eastAsia="en-AU"/>
      </w:rPr>
      <w:t>UPDATE</w:t>
    </w:r>
    <w:r w:rsidR="00217F7E">
      <w:rPr>
        <w:rFonts w:ascii="Segoe UI" w:eastAsia="Times New Roman" w:hAnsi="Segoe UI" w:cs="Segoe UI"/>
        <w:b/>
        <w:bCs/>
        <w:color w:val="44546A" w:themeColor="text2"/>
        <w:lang w:eastAsia="en-AU"/>
      </w:rPr>
      <w:t>D</w:t>
    </w:r>
    <w:r w:rsidRPr="00066A95">
      <w:rPr>
        <w:rFonts w:ascii="Segoe UI" w:eastAsia="Times New Roman" w:hAnsi="Segoe UI" w:cs="Segoe UI"/>
        <w:b/>
        <w:bCs/>
        <w:color w:val="44546A" w:themeColor="text2"/>
        <w:lang w:eastAsia="en-AU"/>
      </w:rPr>
      <w:t xml:space="preserve"> as at </w:t>
    </w:r>
    <w:r w:rsidR="003C2E6B">
      <w:rPr>
        <w:rFonts w:ascii="Segoe UI" w:eastAsia="Times New Roman" w:hAnsi="Segoe UI" w:cs="Segoe UI"/>
        <w:b/>
        <w:bCs/>
        <w:color w:val="44546A" w:themeColor="text2"/>
        <w:lang w:eastAsia="en-AU"/>
      </w:rPr>
      <w:t>21</w:t>
    </w:r>
    <w:r w:rsidRPr="00066A95">
      <w:rPr>
        <w:rFonts w:ascii="Segoe UI" w:eastAsia="Times New Roman" w:hAnsi="Segoe UI" w:cs="Segoe UI"/>
        <w:b/>
        <w:bCs/>
        <w:color w:val="44546A" w:themeColor="text2"/>
        <w:lang w:eastAsia="en-AU"/>
      </w:rPr>
      <w:t xml:space="preserve"> </w:t>
    </w:r>
    <w:r w:rsidR="00085715" w:rsidRPr="00066A95">
      <w:rPr>
        <w:rFonts w:ascii="Segoe UI Semibold" w:hAnsi="Segoe UI Semibold"/>
        <w:noProof/>
        <w:color w:val="44546A" w:themeColor="text2"/>
        <w:lang w:eastAsia="en-AU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C6D7595" wp14:editId="2E448CBA">
              <wp:simplePos x="0" y="0"/>
              <wp:positionH relativeFrom="column">
                <wp:posOffset>3810</wp:posOffset>
              </wp:positionH>
              <wp:positionV relativeFrom="page">
                <wp:posOffset>2561590</wp:posOffset>
              </wp:positionV>
              <wp:extent cx="7083425" cy="158750"/>
              <wp:effectExtent l="0" t="0" r="317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3425" cy="1587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57770E" id="Rectangle 2" o:spid="_x0000_s1026" style="position:absolute;margin-left:.3pt;margin-top:201.7pt;width:557.75pt;height:12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" fillcolor="#44546a [3215]" stroked="f" strokeweight="1pt">
              <w10:wrap anchory="page"/>
            </v:rect>
          </w:pict>
        </mc:Fallback>
      </mc:AlternateContent>
    </w:r>
    <w:r w:rsidR="00675DFC" w:rsidRPr="00066A95">
      <w:rPr>
        <w:rFonts w:ascii="Segoe UI Semibold" w:hAnsi="Segoe UI Semibold"/>
        <w:noProof/>
        <w:color w:val="44546A" w:themeColor="text2"/>
        <w:lang w:eastAsia="en-A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D78CDF" wp14:editId="1ECA0600">
              <wp:simplePos x="0" y="0"/>
              <wp:positionH relativeFrom="column">
                <wp:posOffset>3489960</wp:posOffset>
              </wp:positionH>
              <wp:positionV relativeFrom="page">
                <wp:posOffset>0</wp:posOffset>
              </wp:positionV>
              <wp:extent cx="3613785" cy="5886450"/>
              <wp:effectExtent l="0" t="0" r="571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3785" cy="58864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7DB0F8E" id="Rectangle 1" o:spid="_x0000_s1026" style="position:absolute;margin-left:274.8pt;margin-top:0;width:284.55pt;height:463.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" stroked="f" strokeweight="1pt">
              <v:fill r:id="rId2" o:title="" recolor="t" rotate="t" type="frame"/>
              <w10:wrap anchory="page"/>
            </v:rect>
          </w:pict>
        </mc:Fallback>
      </mc:AlternateContent>
    </w:r>
    <w:r w:rsidR="009300CD">
      <w:rPr>
        <w:rFonts w:ascii="Segoe UI" w:eastAsia="Times New Roman" w:hAnsi="Segoe UI" w:cs="Segoe UI"/>
        <w:b/>
        <w:bCs/>
        <w:color w:val="44546A" w:themeColor="text2"/>
        <w:lang w:eastAsia="en-AU"/>
      </w:rPr>
      <w:t>June 202</w:t>
    </w:r>
    <w:r w:rsidR="003C2E6B">
      <w:rPr>
        <w:rFonts w:ascii="Segoe UI" w:eastAsia="Times New Roman" w:hAnsi="Segoe UI" w:cs="Segoe UI"/>
        <w:b/>
        <w:bCs/>
        <w:color w:val="44546A" w:themeColor="text2"/>
        <w:lang w:eastAsia="en-AU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2F18F" w14:textId="77777777" w:rsidR="00E6576F" w:rsidRPr="008F770C" w:rsidRDefault="00B25565">
    <w:pPr>
      <w:pStyle w:val="Header"/>
      <w:rPr>
        <w:rFonts w:ascii="Segoe UI Semibold" w:hAnsi="Segoe UI Semibold"/>
      </w:rPr>
    </w:pPr>
    <w:r>
      <w:rPr>
        <w:rFonts w:ascii="Segoe UI Semibold" w:hAnsi="Segoe UI Semibold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96339C7" wp14:editId="4EAC7789">
              <wp:simplePos x="0" y="0"/>
              <wp:positionH relativeFrom="column">
                <wp:posOffset>19050</wp:posOffset>
              </wp:positionH>
              <wp:positionV relativeFrom="page">
                <wp:posOffset>2256790</wp:posOffset>
              </wp:positionV>
              <wp:extent cx="7083425" cy="158750"/>
              <wp:effectExtent l="0" t="0" r="3175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3425" cy="1587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823CCDD" id="Rectangle 43" o:spid="_x0000_s1026" style="position:absolute;margin-left:1.5pt;margin-top:177.7pt;width:557.75pt;height:12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" fillcolor="#bfbfbf [2412]" stroked="f" strokeweight="1pt">
              <w10:wrap anchory="page"/>
            </v:rect>
          </w:pict>
        </mc:Fallback>
      </mc:AlternateContent>
    </w:r>
    <w:r>
      <w:rPr>
        <w:rFonts w:ascii="Segoe UI Semibold" w:hAnsi="Segoe UI Semibold"/>
        <w:noProof/>
        <w:lang w:eastAsia="en-AU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4972A05B" wp14:editId="4D7E97E0">
              <wp:simplePos x="0" y="0"/>
              <wp:positionH relativeFrom="column">
                <wp:posOffset>3489959</wp:posOffset>
              </wp:positionH>
              <wp:positionV relativeFrom="page">
                <wp:posOffset>0</wp:posOffset>
              </wp:positionV>
              <wp:extent cx="3613785" cy="4792980"/>
              <wp:effectExtent l="0" t="0" r="5715" b="762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3613785" cy="4792980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56194" r="-5619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6379D4" id="Rectangle 45" o:spid="_x0000_s1026" style="position:absolute;margin-left:274.8pt;margin-top:0;width:284.55pt;height:377.4pt;flip:x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" stroked="f" strokeweight="1pt">
              <v:fill r:id="rId2" o:title="" recolor="t" rotate="t" type="frame"/>
              <w10:wrap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50C1A" w14:textId="77777777" w:rsidR="00DB3381" w:rsidRDefault="00DB33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4444FA9"/>
    <w:multiLevelType w:val="hybridMultilevel"/>
    <w:tmpl w:val="9A6E09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F69AE"/>
    <w:multiLevelType w:val="hybridMultilevel"/>
    <w:tmpl w:val="06D20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60E"/>
    <w:multiLevelType w:val="hybridMultilevel"/>
    <w:tmpl w:val="B78296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13519"/>
    <w:multiLevelType w:val="hybridMultilevel"/>
    <w:tmpl w:val="2F5081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64D0E"/>
    <w:multiLevelType w:val="hybridMultilevel"/>
    <w:tmpl w:val="8CCA998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7C3B7D"/>
    <w:multiLevelType w:val="hybridMultilevel"/>
    <w:tmpl w:val="D4BA62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E6D26"/>
    <w:multiLevelType w:val="hybridMultilevel"/>
    <w:tmpl w:val="2CF4F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24954"/>
    <w:multiLevelType w:val="hybridMultilevel"/>
    <w:tmpl w:val="5ABC4F74"/>
    <w:lvl w:ilvl="0" w:tplc="4C8E61C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A0442"/>
    <w:multiLevelType w:val="hybridMultilevel"/>
    <w:tmpl w:val="06E26F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33630"/>
    <w:multiLevelType w:val="hybridMultilevel"/>
    <w:tmpl w:val="020829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51505"/>
    <w:multiLevelType w:val="hybridMultilevel"/>
    <w:tmpl w:val="11C893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66599"/>
    <w:multiLevelType w:val="hybridMultilevel"/>
    <w:tmpl w:val="B0787212"/>
    <w:lvl w:ilvl="0" w:tplc="0C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 w15:restartNumberingAfterBreak="0">
    <w:nsid w:val="2D792DD9"/>
    <w:multiLevelType w:val="hybridMultilevel"/>
    <w:tmpl w:val="4D80A79A"/>
    <w:lvl w:ilvl="0" w:tplc="397821A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32B1B"/>
    <w:multiLevelType w:val="multilevel"/>
    <w:tmpl w:val="C3AA0C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E36A90"/>
    <w:multiLevelType w:val="hybridMultilevel"/>
    <w:tmpl w:val="B9DE0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C369D"/>
    <w:multiLevelType w:val="hybridMultilevel"/>
    <w:tmpl w:val="E578EE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4C87DD4"/>
    <w:multiLevelType w:val="hybridMultilevel"/>
    <w:tmpl w:val="E8FC9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A686D"/>
    <w:multiLevelType w:val="hybridMultilevel"/>
    <w:tmpl w:val="2BD262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52D3"/>
    <w:multiLevelType w:val="hybridMultilevel"/>
    <w:tmpl w:val="821A9E48"/>
    <w:lvl w:ilvl="0" w:tplc="397821AC">
      <w:start w:val="20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50499"/>
    <w:multiLevelType w:val="hybridMultilevel"/>
    <w:tmpl w:val="52F84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A12C0"/>
    <w:multiLevelType w:val="hybridMultilevel"/>
    <w:tmpl w:val="EB4EC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C4BD7"/>
    <w:multiLevelType w:val="hybridMultilevel"/>
    <w:tmpl w:val="5BC4D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7F022C"/>
    <w:multiLevelType w:val="hybridMultilevel"/>
    <w:tmpl w:val="E5C8BBB8"/>
    <w:lvl w:ilvl="0" w:tplc="397821A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4130D"/>
    <w:multiLevelType w:val="hybridMultilevel"/>
    <w:tmpl w:val="18365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B1882"/>
    <w:multiLevelType w:val="hybridMultilevel"/>
    <w:tmpl w:val="B3881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073570"/>
    <w:multiLevelType w:val="hybridMultilevel"/>
    <w:tmpl w:val="81E6D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827600">
    <w:abstractNumId w:val="13"/>
  </w:num>
  <w:num w:numId="2" w16cid:durableId="1048066984">
    <w:abstractNumId w:val="11"/>
  </w:num>
  <w:num w:numId="3" w16cid:durableId="1754207093">
    <w:abstractNumId w:val="22"/>
  </w:num>
  <w:num w:numId="4" w16cid:durableId="929003449">
    <w:abstractNumId w:val="12"/>
  </w:num>
  <w:num w:numId="5" w16cid:durableId="1479960324">
    <w:abstractNumId w:val="18"/>
  </w:num>
  <w:num w:numId="6" w16cid:durableId="1073358805">
    <w:abstractNumId w:val="19"/>
  </w:num>
  <w:num w:numId="7" w16cid:durableId="1755005775">
    <w:abstractNumId w:val="6"/>
  </w:num>
  <w:num w:numId="8" w16cid:durableId="1748913654">
    <w:abstractNumId w:val="21"/>
  </w:num>
  <w:num w:numId="9" w16cid:durableId="758595823">
    <w:abstractNumId w:val="7"/>
  </w:num>
  <w:num w:numId="10" w16cid:durableId="1553345055">
    <w:abstractNumId w:val="16"/>
  </w:num>
  <w:num w:numId="11" w16cid:durableId="374352856">
    <w:abstractNumId w:val="14"/>
  </w:num>
  <w:num w:numId="12" w16cid:durableId="173616330">
    <w:abstractNumId w:val="17"/>
  </w:num>
  <w:num w:numId="13" w16cid:durableId="395976076">
    <w:abstractNumId w:val="5"/>
  </w:num>
  <w:num w:numId="14" w16cid:durableId="307132174">
    <w:abstractNumId w:val="3"/>
  </w:num>
  <w:num w:numId="15" w16cid:durableId="41751800">
    <w:abstractNumId w:val="2"/>
  </w:num>
  <w:num w:numId="16" w16cid:durableId="1867475631">
    <w:abstractNumId w:val="1"/>
  </w:num>
  <w:num w:numId="17" w16cid:durableId="1921594882">
    <w:abstractNumId w:val="20"/>
  </w:num>
  <w:num w:numId="18" w16cid:durableId="1113330913">
    <w:abstractNumId w:val="9"/>
  </w:num>
  <w:num w:numId="19" w16cid:durableId="540678794">
    <w:abstractNumId w:val="24"/>
  </w:num>
  <w:num w:numId="20" w16cid:durableId="1518617549">
    <w:abstractNumId w:val="23"/>
  </w:num>
  <w:num w:numId="21" w16cid:durableId="285241833">
    <w:abstractNumId w:val="10"/>
  </w:num>
  <w:num w:numId="22" w16cid:durableId="1361249442">
    <w:abstractNumId w:val="8"/>
  </w:num>
  <w:num w:numId="23" w16cid:durableId="209878777">
    <w:abstractNumId w:val="25"/>
  </w:num>
  <w:num w:numId="24" w16cid:durableId="367612057">
    <w:abstractNumId w:val="4"/>
  </w:num>
  <w:num w:numId="25" w16cid:durableId="1402368676">
    <w:abstractNumId w:val="0"/>
  </w:num>
  <w:num w:numId="26" w16cid:durableId="1309055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6A3"/>
    <w:rsid w:val="00024A2D"/>
    <w:rsid w:val="00031331"/>
    <w:rsid w:val="00037CF6"/>
    <w:rsid w:val="0005648E"/>
    <w:rsid w:val="00066A95"/>
    <w:rsid w:val="00071E55"/>
    <w:rsid w:val="00085715"/>
    <w:rsid w:val="00085855"/>
    <w:rsid w:val="000928C2"/>
    <w:rsid w:val="000A22E5"/>
    <w:rsid w:val="001031E4"/>
    <w:rsid w:val="0010396E"/>
    <w:rsid w:val="001040EE"/>
    <w:rsid w:val="00123024"/>
    <w:rsid w:val="0012425E"/>
    <w:rsid w:val="00126E76"/>
    <w:rsid w:val="00136AE3"/>
    <w:rsid w:val="0014000D"/>
    <w:rsid w:val="001459F6"/>
    <w:rsid w:val="00176CD6"/>
    <w:rsid w:val="00196181"/>
    <w:rsid w:val="001A3588"/>
    <w:rsid w:val="001B3B3F"/>
    <w:rsid w:val="001D07E1"/>
    <w:rsid w:val="001D3C94"/>
    <w:rsid w:val="001E57DB"/>
    <w:rsid w:val="001F54F2"/>
    <w:rsid w:val="001F76E8"/>
    <w:rsid w:val="00217F7E"/>
    <w:rsid w:val="00225762"/>
    <w:rsid w:val="002A1BCF"/>
    <w:rsid w:val="002E2266"/>
    <w:rsid w:val="002E4059"/>
    <w:rsid w:val="002E756A"/>
    <w:rsid w:val="00306A81"/>
    <w:rsid w:val="00306CBD"/>
    <w:rsid w:val="00351676"/>
    <w:rsid w:val="003613C2"/>
    <w:rsid w:val="00366B28"/>
    <w:rsid w:val="003765DF"/>
    <w:rsid w:val="00380BF7"/>
    <w:rsid w:val="00387AE3"/>
    <w:rsid w:val="003936BB"/>
    <w:rsid w:val="003A0349"/>
    <w:rsid w:val="003A4E2B"/>
    <w:rsid w:val="003B0D7C"/>
    <w:rsid w:val="003B1231"/>
    <w:rsid w:val="003C2E6B"/>
    <w:rsid w:val="003D1B3D"/>
    <w:rsid w:val="003E5DB4"/>
    <w:rsid w:val="003E631A"/>
    <w:rsid w:val="00416DAA"/>
    <w:rsid w:val="00434AD6"/>
    <w:rsid w:val="00437F9C"/>
    <w:rsid w:val="004506BA"/>
    <w:rsid w:val="004665BD"/>
    <w:rsid w:val="00475A14"/>
    <w:rsid w:val="00482420"/>
    <w:rsid w:val="004A40B2"/>
    <w:rsid w:val="004A623B"/>
    <w:rsid w:val="004B7729"/>
    <w:rsid w:val="004C6A7F"/>
    <w:rsid w:val="004E6C49"/>
    <w:rsid w:val="00505F2E"/>
    <w:rsid w:val="00515515"/>
    <w:rsid w:val="005432CE"/>
    <w:rsid w:val="0055115A"/>
    <w:rsid w:val="00565937"/>
    <w:rsid w:val="005745E6"/>
    <w:rsid w:val="0058278B"/>
    <w:rsid w:val="005932E8"/>
    <w:rsid w:val="005B43F4"/>
    <w:rsid w:val="005B69BE"/>
    <w:rsid w:val="005D35E2"/>
    <w:rsid w:val="005E43CD"/>
    <w:rsid w:val="005F1021"/>
    <w:rsid w:val="005F49ED"/>
    <w:rsid w:val="00607008"/>
    <w:rsid w:val="00613A63"/>
    <w:rsid w:val="006176CB"/>
    <w:rsid w:val="00623805"/>
    <w:rsid w:val="00626F40"/>
    <w:rsid w:val="00631692"/>
    <w:rsid w:val="00636076"/>
    <w:rsid w:val="00636C20"/>
    <w:rsid w:val="00656A30"/>
    <w:rsid w:val="00675DFC"/>
    <w:rsid w:val="006A56AF"/>
    <w:rsid w:val="006D4C83"/>
    <w:rsid w:val="006D61B9"/>
    <w:rsid w:val="00763E9C"/>
    <w:rsid w:val="00786E7E"/>
    <w:rsid w:val="00790839"/>
    <w:rsid w:val="00795844"/>
    <w:rsid w:val="007C1ED6"/>
    <w:rsid w:val="007D326B"/>
    <w:rsid w:val="007D7810"/>
    <w:rsid w:val="008248CD"/>
    <w:rsid w:val="008306A7"/>
    <w:rsid w:val="00830D44"/>
    <w:rsid w:val="008510CB"/>
    <w:rsid w:val="0086356B"/>
    <w:rsid w:val="008B19C0"/>
    <w:rsid w:val="008B6021"/>
    <w:rsid w:val="008C3C5D"/>
    <w:rsid w:val="008D398C"/>
    <w:rsid w:val="008E6E84"/>
    <w:rsid w:val="008F770C"/>
    <w:rsid w:val="00903D8A"/>
    <w:rsid w:val="00911C98"/>
    <w:rsid w:val="009230A3"/>
    <w:rsid w:val="009300CD"/>
    <w:rsid w:val="00941736"/>
    <w:rsid w:val="009833E7"/>
    <w:rsid w:val="00991AD9"/>
    <w:rsid w:val="009D77BA"/>
    <w:rsid w:val="00A10483"/>
    <w:rsid w:val="00A16CA8"/>
    <w:rsid w:val="00A23863"/>
    <w:rsid w:val="00A8462D"/>
    <w:rsid w:val="00A87744"/>
    <w:rsid w:val="00AB1D2A"/>
    <w:rsid w:val="00AE139E"/>
    <w:rsid w:val="00AF1835"/>
    <w:rsid w:val="00B02A3D"/>
    <w:rsid w:val="00B10CE3"/>
    <w:rsid w:val="00B25565"/>
    <w:rsid w:val="00B26EDA"/>
    <w:rsid w:val="00B40E49"/>
    <w:rsid w:val="00B81DCD"/>
    <w:rsid w:val="00B901A2"/>
    <w:rsid w:val="00B914D5"/>
    <w:rsid w:val="00BB4F18"/>
    <w:rsid w:val="00BC1AB3"/>
    <w:rsid w:val="00C03F95"/>
    <w:rsid w:val="00C5234A"/>
    <w:rsid w:val="00C922F3"/>
    <w:rsid w:val="00CB2A16"/>
    <w:rsid w:val="00CB38CE"/>
    <w:rsid w:val="00CB764D"/>
    <w:rsid w:val="00CC111C"/>
    <w:rsid w:val="00CD51C2"/>
    <w:rsid w:val="00CE4566"/>
    <w:rsid w:val="00D2082A"/>
    <w:rsid w:val="00D31CA4"/>
    <w:rsid w:val="00D506DC"/>
    <w:rsid w:val="00D54397"/>
    <w:rsid w:val="00D82355"/>
    <w:rsid w:val="00D831F8"/>
    <w:rsid w:val="00D90B76"/>
    <w:rsid w:val="00DA394B"/>
    <w:rsid w:val="00DB3381"/>
    <w:rsid w:val="00DB46CF"/>
    <w:rsid w:val="00DB4737"/>
    <w:rsid w:val="00DB48D3"/>
    <w:rsid w:val="00DE4951"/>
    <w:rsid w:val="00E17DEB"/>
    <w:rsid w:val="00E225D5"/>
    <w:rsid w:val="00E34760"/>
    <w:rsid w:val="00E6576F"/>
    <w:rsid w:val="00E85722"/>
    <w:rsid w:val="00EC709A"/>
    <w:rsid w:val="00ED3140"/>
    <w:rsid w:val="00F3106E"/>
    <w:rsid w:val="00F43973"/>
    <w:rsid w:val="00F451BB"/>
    <w:rsid w:val="00F51B78"/>
    <w:rsid w:val="00F5657D"/>
    <w:rsid w:val="00F86049"/>
    <w:rsid w:val="00FA56A3"/>
    <w:rsid w:val="00FB1DA6"/>
    <w:rsid w:val="00FB3849"/>
    <w:rsid w:val="00FC04B2"/>
    <w:rsid w:val="00FD12B1"/>
    <w:rsid w:val="00FE1E61"/>
    <w:rsid w:val="00FE5715"/>
    <w:rsid w:val="00FE7B06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93FD4C9"/>
  <w15:docId w15:val="{7A9DB21E-5B9E-4889-A323-66B6DAF40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4E2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A4E2B"/>
    <w:pPr>
      <w:ind w:left="720"/>
      <w:contextualSpacing/>
    </w:pPr>
  </w:style>
  <w:style w:type="table" w:styleId="TableGrid">
    <w:name w:val="Table Grid"/>
    <w:basedOn w:val="TableNormal"/>
    <w:uiPriority w:val="59"/>
    <w:rsid w:val="00126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Normal"/>
    <w:rsid w:val="004665BD"/>
    <w:pPr>
      <w:spacing w:after="0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en-AU"/>
    </w:rPr>
  </w:style>
  <w:style w:type="character" w:styleId="Strong">
    <w:name w:val="Strong"/>
    <w:uiPriority w:val="22"/>
    <w:qFormat/>
    <w:rsid w:val="004665B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6C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5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76F"/>
  </w:style>
  <w:style w:type="paragraph" w:styleId="Footer">
    <w:name w:val="footer"/>
    <w:basedOn w:val="Normal"/>
    <w:link w:val="FooterChar"/>
    <w:uiPriority w:val="99"/>
    <w:unhideWhenUsed/>
    <w:rsid w:val="00E65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76F"/>
  </w:style>
  <w:style w:type="table" w:styleId="PlainTable4">
    <w:name w:val="Plain Table 4"/>
    <w:basedOn w:val="TableNormal"/>
    <w:uiPriority w:val="44"/>
    <w:rsid w:val="007D781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8D39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in@runningthenumbers.com.a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al\Documents\Custom%20Office%20Templates\FLYER%20NO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 NO 1</Template>
  <TotalTime>4</TotalTime>
  <Pages>2</Pages>
  <Words>754</Words>
  <Characters>4303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Mikala Batty</dc:creator>
  <cp:keywords/>
  <cp:lastModifiedBy>Tina Kirwan</cp:lastModifiedBy>
  <cp:revision>2</cp:revision>
  <cp:lastPrinted>2022-06-06T23:54:00Z</cp:lastPrinted>
  <dcterms:created xsi:type="dcterms:W3CDTF">2023-06-23T06:43:00Z</dcterms:created>
  <dcterms:modified xsi:type="dcterms:W3CDTF">2023-06-23T06:43:00Z</dcterms:modified>
</cp:coreProperties>
</file>